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BBD3800" w14:textId="651A34FC" w:rsidR="00D648FA" w:rsidRDefault="00D648F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396F9159" w14:textId="77777777" w:rsidR="00D648FA" w:rsidRDefault="00D648F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6B104833" w14:textId="77777777" w:rsidR="009A3FCB" w:rsidRDefault="009A3FCB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524A876" w14:textId="269B12BD" w:rsidR="00B5796E" w:rsidRDefault="00031E9B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D5801">
        <w:rPr>
          <w:rFonts w:ascii="Cambria" w:eastAsia="Times New Roman" w:hAnsi="Cambria" w:cs="Cambria"/>
          <w:b/>
          <w:bCs/>
          <w:color w:val="000000" w:themeColor="text1"/>
          <w:lang w:val="pl-PL" w:eastAsia="pl-PL"/>
        </w:rPr>
        <w:t>zmieszanych</w:t>
      </w:r>
      <w:r>
        <w:rPr>
          <w:rFonts w:ascii="Cambria" w:eastAsia="Times New Roman" w:hAnsi="Cambria" w:cs="Cambria"/>
          <w:b/>
          <w:bCs/>
          <w:color w:val="FF0000"/>
          <w:lang w:val="pl-PL" w:eastAsia="pl-PL"/>
        </w:rPr>
        <w:t xml:space="preserve"> </w:t>
      </w:r>
      <w:r w:rsidRPr="00FB0368">
        <w:rPr>
          <w:rFonts w:ascii="Cambria" w:eastAsia="Times New Roman" w:hAnsi="Cambria" w:cs="Cambria"/>
          <w:b/>
          <w:bCs/>
          <w:color w:val="auto"/>
          <w:lang w:val="pl-PL" w:eastAsia="pl-PL"/>
        </w:rPr>
        <w:t>+</w:t>
      </w:r>
      <w:r>
        <w:rPr>
          <w:rFonts w:ascii="Cambria" w:eastAsia="Times New Roman" w:hAnsi="Cambria" w:cs="Cambria"/>
          <w:b/>
          <w:bCs/>
          <w:color w:val="FF0000"/>
          <w:lang w:val="pl-PL" w:eastAsia="pl-PL"/>
        </w:rPr>
        <w:t xml:space="preserve"> </w:t>
      </w:r>
      <w:r w:rsidR="00F0061B" w:rsidRPr="005D5801">
        <w:rPr>
          <w:rFonts w:ascii="Cambria" w:eastAsia="Times New Roman" w:hAnsi="Cambria" w:cs="Cambria"/>
          <w:b/>
          <w:bCs/>
          <w:color w:val="833C0B" w:themeColor="accent2" w:themeShade="80"/>
          <w:lang w:val="pl-PL" w:eastAsia="pl-PL"/>
        </w:rPr>
        <w:t>biodegradowalnych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odpadów komunalnych z terenu gminy </w:t>
      </w:r>
      <w:r w:rsidR="006F49C1">
        <w:rPr>
          <w:rFonts w:ascii="Cambria" w:eastAsia="Times New Roman" w:hAnsi="Cambria" w:cs="Cambria"/>
          <w:b/>
          <w:color w:val="000000"/>
          <w:lang w:val="pl-PL" w:eastAsia="pl-PL"/>
        </w:rPr>
        <w:t>Suwałki</w:t>
      </w:r>
      <w:r w:rsidR="006F0EBF">
        <w:rPr>
          <w:rFonts w:ascii="Cambria" w:eastAsia="Times New Roman" w:hAnsi="Cambria" w:cs="Cambria"/>
          <w:b/>
          <w:color w:val="000000"/>
          <w:lang w:val="pl-PL" w:eastAsia="pl-PL"/>
        </w:rPr>
        <w:t xml:space="preserve"> w</w:t>
      </w:r>
      <w:r w:rsidR="005B4768" w:rsidRPr="005B4768">
        <w:rPr>
          <w:rFonts w:ascii="Cambria" w:eastAsia="Times New Roman" w:hAnsi="Cambria" w:cs="Cambria"/>
          <w:b/>
          <w:color w:val="FF0000"/>
          <w:lang w:val="pl-PL" w:eastAsia="pl-PL"/>
        </w:rPr>
        <w:t xml:space="preserve"> </w:t>
      </w:r>
      <w:r w:rsidR="005B4768" w:rsidRPr="009C7113">
        <w:rPr>
          <w:rFonts w:ascii="Cambria" w:eastAsia="Times New Roman" w:hAnsi="Cambria" w:cs="Cambria"/>
          <w:b/>
          <w:color w:val="auto"/>
          <w:lang w:val="pl-PL" w:eastAsia="pl-PL"/>
        </w:rPr>
        <w:t>202</w:t>
      </w:r>
      <w:r w:rsidR="00114AF1">
        <w:rPr>
          <w:rFonts w:ascii="Cambria" w:eastAsia="Times New Roman" w:hAnsi="Cambria" w:cs="Cambria"/>
          <w:b/>
          <w:color w:val="auto"/>
          <w:lang w:val="pl-PL" w:eastAsia="pl-PL"/>
        </w:rPr>
        <w:t>5</w:t>
      </w:r>
      <w:r w:rsidR="006F0EBF" w:rsidRPr="009C7113">
        <w:rPr>
          <w:rFonts w:ascii="Cambria" w:eastAsia="Times New Roman" w:hAnsi="Cambria" w:cs="Cambria"/>
          <w:b/>
          <w:color w:val="auto"/>
          <w:lang w:val="pl-PL" w:eastAsia="pl-PL"/>
        </w:rPr>
        <w:t xml:space="preserve"> roku</w:t>
      </w:r>
    </w:p>
    <w:p w14:paraId="0A5F779C" w14:textId="719D4DDE" w:rsidR="00B5796E" w:rsidRDefault="00031E9B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  <w:t>ZABUDOWA WIELORODZINNA</w:t>
      </w:r>
    </w:p>
    <w:tbl>
      <w:tblPr>
        <w:tblW w:w="147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133"/>
        <w:gridCol w:w="1133"/>
        <w:gridCol w:w="1133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557DA1" w:rsidRPr="00557DA1" w14:paraId="1D1185FD" w14:textId="77777777" w:rsidTr="00BB2569">
        <w:trPr>
          <w:trHeight w:hRule="exact" w:val="29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933B86E" w14:textId="2CA964A5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03701BF" w14:textId="0F7BCAE3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94AAF2F" w14:textId="30307B7C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12FA41F" w14:textId="06AAB52F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BB81173" w14:textId="569C73F4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F8260F6" w14:textId="2038B11C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7CEA4B2" w14:textId="290F3520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D9106A6" w14:textId="0D098398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FB8DACE" w14:textId="38FF9ABA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1AEFC22" w14:textId="5E6F5BF2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10B8263" w14:textId="0A1FF4EE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195E83A" w14:textId="41F30D07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EFAF83A" w14:textId="6CD0EC37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</w:tr>
      <w:tr w:rsidR="00557DA1" w:rsidRPr="00557DA1" w14:paraId="5108DFAC" w14:textId="77777777" w:rsidTr="00BB2569">
        <w:trPr>
          <w:trHeight w:hRule="exact" w:val="46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44E083C" w14:textId="7986D56B" w:rsidR="00557DA1" w:rsidRPr="00557DA1" w:rsidRDefault="00557DA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ED106" w14:textId="48323C5F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583E2" w14:textId="71403B5C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61517E" w14:textId="535016A6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3, 17, 31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800C49" w14:textId="40F16D1C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7, 14, 19, 26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645198" w14:textId="13FDD47C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5, 12, 19, 26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9AFE79" w14:textId="44035166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2, 9, 16, 23, 30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214206" w14:textId="712D83BF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7, 14, 21, 28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EEA065" w14:textId="648B38F2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4, 11, 18, 25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8C0FB7" w14:textId="03231E0C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1, 8, 15, 22, 29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43D532" w14:textId="6AA21BE1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6, 13, 20, 27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56A06C" w14:textId="33EAF156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555774" w14:textId="015AC6A0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1, 15, 29</w:t>
            </w:r>
          </w:p>
        </w:tc>
      </w:tr>
      <w:tr w:rsidR="00114AF1" w:rsidRPr="00557DA1" w14:paraId="06135CD3" w14:textId="77777777" w:rsidTr="00BB2569">
        <w:trPr>
          <w:trHeight w:hRule="exact" w:val="46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C799DDA" w14:textId="44B67503" w:rsidR="00114AF1" w:rsidRPr="00557DA1" w:rsidRDefault="00114AF1" w:rsidP="006F49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A9A244" w14:textId="62F986A7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2, 15, 29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C2DE06" w14:textId="322B6250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CC656B" w14:textId="5FEE851C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BA087" w14:textId="6A1C8E9F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2, 9, 16, 23</w:t>
            </w:r>
            <w:r w:rsidR="00F107BC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A08AD" w14:textId="1FE0DAC6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7, 14, 21, 28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BA013" w14:textId="61831624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4, 11, 18, 25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8E0D5" w14:textId="15B3B1A9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2, 9, 16, 23, 30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B5FC76" w14:textId="6885E2AD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6, 13, 20, 27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A2ED5E" w14:textId="77B1CF60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3, 10, 17, 24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791952" w14:textId="4CBD5739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1, 8, 15, 22, 29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D4763" w14:textId="71CEFC17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890AF" w14:textId="33CCDBA0" w:rsidR="00114AF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3, 23, 31</w:t>
            </w:r>
          </w:p>
        </w:tc>
      </w:tr>
    </w:tbl>
    <w:p w14:paraId="0DCBCCF4" w14:textId="57C3E502" w:rsidR="00B5796E" w:rsidRDefault="00031E9B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D5801">
        <w:rPr>
          <w:rFonts w:ascii="Cambria" w:eastAsia="Times New Roman" w:hAnsi="Cambria" w:cs="Cambria"/>
          <w:b/>
          <w:bCs/>
          <w:color w:val="4472C4" w:themeColor="accent1"/>
          <w:lang w:val="pl-PL" w:eastAsia="pl-PL"/>
        </w:rPr>
        <w:t xml:space="preserve">papieru </w:t>
      </w:r>
      <w:r w:rsidRPr="00FB0368">
        <w:rPr>
          <w:rFonts w:ascii="Cambria" w:eastAsia="Times New Roman" w:hAnsi="Cambria" w:cs="Cambria"/>
          <w:b/>
          <w:bCs/>
          <w:color w:val="auto"/>
          <w:lang w:val="pl-PL" w:eastAsia="pl-PL"/>
        </w:rPr>
        <w:t>oraz</w:t>
      </w:r>
      <w:r w:rsidRPr="005D5801">
        <w:rPr>
          <w:rFonts w:ascii="Cambria" w:eastAsia="Times New Roman" w:hAnsi="Cambria" w:cs="Cambria"/>
          <w:b/>
          <w:bCs/>
          <w:color w:val="4472C4" w:themeColor="accent1"/>
          <w:lang w:val="pl-PL" w:eastAsia="pl-PL"/>
        </w:rPr>
        <w:t xml:space="preserve"> </w:t>
      </w:r>
      <w:r w:rsidR="006F49C1" w:rsidRPr="005D5801">
        <w:rPr>
          <w:rFonts w:ascii="Cambria" w:eastAsia="Times New Roman" w:hAnsi="Cambria" w:cs="Cambria"/>
          <w:b/>
          <w:bCs/>
          <w:color w:val="FFC000"/>
          <w:lang w:val="pl-PL" w:eastAsia="pl-PL"/>
        </w:rPr>
        <w:t xml:space="preserve">tworzyw sztucznych i metali </w:t>
      </w:r>
      <w:r w:rsidRPr="005D5801">
        <w:rPr>
          <w:rFonts w:ascii="Cambria" w:eastAsia="Times New Roman" w:hAnsi="Cambria" w:cs="Cambria"/>
          <w:b/>
          <w:color w:val="4472C4" w:themeColor="accent1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6F49C1">
        <w:rPr>
          <w:rFonts w:ascii="Cambria" w:eastAsia="Times New Roman" w:hAnsi="Cambria" w:cs="Cambria"/>
          <w:b/>
          <w:color w:val="000000"/>
          <w:lang w:val="pl-PL" w:eastAsia="pl-PL"/>
        </w:rPr>
        <w:t>Suwałki</w:t>
      </w:r>
    </w:p>
    <w:p w14:paraId="5E826A9B" w14:textId="3D3AC535" w:rsidR="00B5796E" w:rsidRDefault="00031E9B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  <w:t>ZABUDOWA WIELORODZINNA</w:t>
      </w:r>
    </w:p>
    <w:tbl>
      <w:tblPr>
        <w:tblW w:w="14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7"/>
      </w:tblGrid>
      <w:tr w:rsidR="00731130" w:rsidRPr="00557DA1" w14:paraId="0A4834AE" w14:textId="77777777" w:rsidTr="00557DA1">
        <w:trPr>
          <w:trHeight w:hRule="exact" w:val="285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A5C24F7" w14:textId="77777777" w:rsidR="00731130" w:rsidRPr="00557DA1" w:rsidRDefault="00731130" w:rsidP="00731130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C02E295" w14:textId="5B502E4D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5BB5994" w14:textId="4BE58138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F684860" w14:textId="6103F982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EAD5AE5" w14:textId="2936A81C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B850318" w14:textId="04325D33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8D48BF5" w14:textId="537B779F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D0A007C" w14:textId="65B96490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3C15DA6" w14:textId="6EFE04CD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C32A9E1" w14:textId="1D2EAF1A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EAC1141" w14:textId="5D227A8C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A1EAF66" w14:textId="158C1886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63BAC28" w14:textId="135CBBFA" w:rsidR="00731130" w:rsidRPr="00557DA1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</w:tr>
      <w:tr w:rsidR="00557DA1" w:rsidRPr="00557DA1" w14:paraId="37B72DE3" w14:textId="77777777" w:rsidTr="00BB2569">
        <w:trPr>
          <w:trHeight w:hRule="exact" w:val="285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F19A8E4" w14:textId="77777777" w:rsidR="00557DA1" w:rsidRPr="00557DA1" w:rsidRDefault="00557DA1" w:rsidP="00557DA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0F6B6" w14:textId="4F042E92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8, 21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B593B0" w14:textId="3CDB32E2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4, 18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F8C2C" w14:textId="0DF5B63F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4, 18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14787" w14:textId="2D455ACB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1, 15, 28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81F431" w14:textId="2DFB2472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13, 27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81AFB9" w14:textId="14A5091D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10, 24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3F47B1" w14:textId="6C9C4530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8, 22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AE11F6" w14:textId="242E5293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F40134" w14:textId="043DDF9C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2, 16, 30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DF106A" w14:textId="577D3A18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14, 28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859B56" w14:textId="19EFE878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A4EA24" w14:textId="5C44777C" w:rsidR="00557DA1" w:rsidRPr="00557DA1" w:rsidRDefault="006F49C1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9, 16</w:t>
            </w:r>
          </w:p>
        </w:tc>
      </w:tr>
      <w:tr w:rsidR="00557DA1" w:rsidRPr="00557DA1" w14:paraId="32B60279" w14:textId="77777777" w:rsidTr="00BB2569">
        <w:trPr>
          <w:trHeight w:hRule="exact" w:val="451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96829E5" w14:textId="77777777" w:rsidR="00557DA1" w:rsidRPr="00557DA1" w:rsidRDefault="00557DA1" w:rsidP="00557DA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1BF427" w14:textId="50284017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10, 23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7284B0" w14:textId="44FF4C71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92BFA" w14:textId="3B440F99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90011" w14:textId="76D1C25F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3, 17, 30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847BBF" w14:textId="7577A92B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15, 29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8C13B3" w14:textId="4BBCA3D3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DC6E2D" w14:textId="0F79EB4A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10, 24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7B9E5E" w14:textId="540A956E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777D40" w14:textId="7B4B89FD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4, 18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0CD8D0" w14:textId="67E6A69C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2, 16, 30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E6983B" w14:textId="687D4431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14, 20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ABBDD" w14:textId="1C46DA06" w:rsidR="00557DA1" w:rsidRPr="00557DA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11, 18</w:t>
            </w:r>
          </w:p>
        </w:tc>
      </w:tr>
    </w:tbl>
    <w:p w14:paraId="18F9BB60" w14:textId="2BC3C128" w:rsidR="00B5796E" w:rsidRDefault="00031E9B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="006F49C1" w:rsidRPr="006F49C1">
        <w:rPr>
          <w:rFonts w:ascii="Cambria" w:eastAsia="Times New Roman" w:hAnsi="Cambria" w:cs="Cambria"/>
          <w:b/>
          <w:bCs/>
          <w:color w:val="00B050"/>
          <w:lang w:val="pl-PL" w:eastAsia="pl-PL"/>
        </w:rPr>
        <w:t>szkła</w:t>
      </w:r>
      <w:r w:rsidRPr="005D5801">
        <w:rPr>
          <w:rFonts w:ascii="Cambria" w:eastAsia="Times New Roman" w:hAnsi="Cambria" w:cs="Cambria"/>
          <w:b/>
          <w:color w:val="FFC00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6F49C1">
        <w:rPr>
          <w:rFonts w:ascii="Cambria" w:eastAsia="Times New Roman" w:hAnsi="Cambria" w:cs="Cambria"/>
          <w:b/>
          <w:color w:val="000000"/>
          <w:lang w:val="pl-PL" w:eastAsia="pl-PL"/>
        </w:rPr>
        <w:t>Suwałki</w:t>
      </w:r>
    </w:p>
    <w:p w14:paraId="3F9608F3" w14:textId="63CC0D9F" w:rsidR="00B5796E" w:rsidRDefault="00031E9B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  <w:t>ZABUDOWA WIELORODZINNA</w:t>
      </w:r>
    </w:p>
    <w:tbl>
      <w:tblPr>
        <w:tblW w:w="147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1138"/>
        <w:gridCol w:w="1138"/>
        <w:gridCol w:w="1138"/>
        <w:gridCol w:w="1138"/>
        <w:gridCol w:w="1138"/>
        <w:gridCol w:w="1138"/>
        <w:gridCol w:w="1138"/>
        <w:gridCol w:w="1138"/>
        <w:gridCol w:w="1138"/>
        <w:gridCol w:w="1138"/>
        <w:gridCol w:w="1138"/>
        <w:gridCol w:w="1138"/>
      </w:tblGrid>
      <w:tr w:rsidR="00731130" w:rsidRPr="00205303" w14:paraId="105C183B" w14:textId="77777777" w:rsidTr="00205303">
        <w:trPr>
          <w:trHeight w:hRule="exact" w:val="258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C7E8967" w14:textId="77777777" w:rsidR="00731130" w:rsidRPr="00205303" w:rsidRDefault="00731130" w:rsidP="00731130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D6A153A" w14:textId="1C0F79EF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9BD1F9E" w14:textId="6AB7318C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772F086" w14:textId="182D90B0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F8235E6" w14:textId="55CBF8F2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15A7DA5" w14:textId="40A42943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792C231" w14:textId="609CAFF2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4307B77" w14:textId="5FEF2921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2FD42E8" w14:textId="10897E6A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8FCA917" w14:textId="33591C76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FEFC1AF" w14:textId="7971B3AF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BE60075" w14:textId="2404DBC4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1AC76F3" w14:textId="1883C109" w:rsidR="00731130" w:rsidRPr="00205303" w:rsidRDefault="00731130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 w:rsidR="00114AF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</w:tr>
      <w:tr w:rsidR="00205303" w:rsidRPr="00205303" w14:paraId="27DA9F52" w14:textId="77777777" w:rsidTr="009F22F5">
        <w:trPr>
          <w:trHeight w:hRule="exact" w:val="258"/>
        </w:trPr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81A3BA4" w14:textId="77777777" w:rsidR="00205303" w:rsidRPr="00205303" w:rsidRDefault="00205303" w:rsidP="00205303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6EE2DC" w14:textId="6526E9C7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01FB6B" w14:textId="20E360B8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172E7C" w14:textId="4E023C20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5F1334" w14:textId="7EB22183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7088A8" w14:textId="377D3635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377BE9" w14:textId="5377B4B1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995C2E" w14:textId="07C230C2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7235F1" w14:textId="73CB290E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8C213D" w14:textId="2D1D8287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3EDF6" w14:textId="124D25E8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2CD72C" w14:textId="758205CF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7A6E7" w14:textId="7D09B179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</w:tr>
      <w:tr w:rsidR="00205303" w:rsidRPr="00205303" w14:paraId="40D23A72" w14:textId="77777777" w:rsidTr="009F22F5">
        <w:trPr>
          <w:trHeight w:hRule="exact" w:val="409"/>
        </w:trPr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91ED77F" w14:textId="77777777" w:rsidR="00205303" w:rsidRPr="00205303" w:rsidRDefault="00205303" w:rsidP="00205303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3DDA48" w14:textId="74D48AF3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BF060" w14:textId="6C579F04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13BDD" w14:textId="521037FD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24E7B" w14:textId="74FCA7C4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969D8" w14:textId="6B386B7E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3E8745" w14:textId="5761E33A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D83FF4" w14:textId="62081848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1A3DF8" w14:textId="4FCBCEC6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C83421" w14:textId="18DFECF7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49229" w14:textId="6192893C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E7DCE7" w14:textId="4DA7A3E7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251A1" w14:textId="211905D5" w:rsidR="00205303" w:rsidRPr="00205303" w:rsidRDefault="00BB2569" w:rsidP="0020530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3, 31</w:t>
            </w:r>
          </w:p>
        </w:tc>
      </w:tr>
    </w:tbl>
    <w:p w14:paraId="07015E31" w14:textId="41673D8B" w:rsidR="00B5796E" w:rsidRDefault="00031E9B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D5801">
        <w:rPr>
          <w:rFonts w:ascii="Cambria" w:eastAsia="Times New Roman" w:hAnsi="Cambria" w:cs="Cambria"/>
          <w:b/>
          <w:bCs/>
          <w:color w:val="808080" w:themeColor="background1" w:themeShade="80"/>
          <w:lang w:val="pl-PL" w:eastAsia="pl-PL"/>
        </w:rPr>
        <w:t>popiołu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 </w:t>
      </w:r>
      <w:r w:rsidR="00554017">
        <w:rPr>
          <w:rFonts w:ascii="Cambria" w:eastAsia="Times New Roman" w:hAnsi="Cambria" w:cs="Cambria"/>
          <w:b/>
          <w:color w:val="000000"/>
          <w:lang w:val="pl-PL" w:eastAsia="pl-PL"/>
        </w:rPr>
        <w:t xml:space="preserve">oraz </w:t>
      </w:r>
      <w:r w:rsidR="00554017" w:rsidRPr="00554017">
        <w:rPr>
          <w:rFonts w:ascii="Cambria" w:eastAsia="Times New Roman" w:hAnsi="Cambria" w:cs="Cambria"/>
          <w:b/>
          <w:color w:val="0070C0"/>
          <w:lang w:val="pl-PL" w:eastAsia="pl-PL"/>
        </w:rPr>
        <w:t>gabarytów</w:t>
      </w:r>
      <w:r w:rsidR="00554017">
        <w:rPr>
          <w:rFonts w:ascii="Cambria" w:eastAsia="Times New Roman" w:hAnsi="Cambria" w:cs="Cambria"/>
          <w:b/>
          <w:color w:val="00000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 terenu gminy </w:t>
      </w:r>
      <w:r w:rsidR="005C559C">
        <w:rPr>
          <w:rFonts w:ascii="Cambria" w:eastAsia="Times New Roman" w:hAnsi="Cambria" w:cs="Cambria"/>
          <w:b/>
          <w:color w:val="000000"/>
          <w:lang w:val="pl-PL" w:eastAsia="pl-PL"/>
        </w:rPr>
        <w:t>Suwałki</w:t>
      </w:r>
    </w:p>
    <w:p w14:paraId="5A8720B7" w14:textId="7E316425" w:rsidR="00B5796E" w:rsidRDefault="00031E9B" w:rsidP="00D648F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szCs w:val="36"/>
          <w:lang w:val="pl-PL" w:eastAsia="pl-PL"/>
        </w:rPr>
        <w:t>ZABUDOWA WIELORODZINNA</w:t>
      </w:r>
    </w:p>
    <w:tbl>
      <w:tblPr>
        <w:tblW w:w="148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1"/>
        <w:gridCol w:w="1481"/>
        <w:gridCol w:w="1481"/>
        <w:gridCol w:w="1481"/>
        <w:gridCol w:w="1482"/>
        <w:gridCol w:w="1482"/>
        <w:gridCol w:w="1482"/>
        <w:gridCol w:w="1482"/>
        <w:gridCol w:w="1482"/>
        <w:gridCol w:w="1482"/>
      </w:tblGrid>
      <w:tr w:rsidR="00BB2569" w:rsidRPr="00205303" w14:paraId="78ABDB0B" w14:textId="534DD151" w:rsidTr="00BB2569">
        <w:trPr>
          <w:trHeight w:hRule="exact" w:val="49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8CFC9E8" w14:textId="77777777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Popiół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681C18B" w14:textId="0AA4C2EC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9D872D4" w14:textId="75588CFB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74183D2" w14:textId="3D96BF30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76AD8B9" w14:textId="1479F349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</w:t>
            </w: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5455EBA" w14:textId="7510103D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</w:t>
            </w: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F5DCB96" w14:textId="1D6138BE" w:rsidR="006F49C1" w:rsidRPr="00557DA1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14FF4FD" w14:textId="3619FC6A" w:rsidR="006F49C1" w:rsidRPr="00205303" w:rsidRDefault="006F49C1" w:rsidP="00E73E9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Gabaryty na zgłoszenie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3766B92" w14:textId="34344BC5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</w:t>
            </w: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1099BD3" w14:textId="069B0EAF" w:rsidR="006F49C1" w:rsidRPr="00205303" w:rsidRDefault="006F49C1" w:rsidP="00731130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</w:t>
            </w:r>
            <w:r w:rsidRPr="00557DA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</w:tr>
      <w:tr w:rsidR="00BB2569" w:rsidRPr="00205303" w14:paraId="007306DF" w14:textId="754CAB48" w:rsidTr="00BB2569">
        <w:trPr>
          <w:trHeight w:hRule="exact" w:val="35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3FF3CB0" w14:textId="77777777" w:rsidR="006F49C1" w:rsidRPr="00205303" w:rsidRDefault="006F49C1" w:rsidP="00651A1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82A58" w14:textId="58019325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DABBA2" w14:textId="4F76D951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3AF383" w14:textId="34801262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9CB3D2" w14:textId="3AD46FAF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3C290" w14:textId="1DEA1628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AA82D04" w14:textId="77777777" w:rsidR="006F49C1" w:rsidRPr="00205303" w:rsidRDefault="006F49C1" w:rsidP="00651A1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FABE035" w14:textId="0C581848" w:rsidR="006F49C1" w:rsidRPr="00205303" w:rsidRDefault="006F49C1" w:rsidP="00651A1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53F8D" w14:textId="0B8E1774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23C616" w14:textId="65268765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</w:tr>
      <w:tr w:rsidR="00BB2569" w:rsidRPr="00205303" w14:paraId="650C99FF" w14:textId="4406B657" w:rsidTr="00BB2569">
        <w:trPr>
          <w:trHeight w:hRule="exact" w:val="33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7DB5A6C" w14:textId="77777777" w:rsidR="006F49C1" w:rsidRPr="00205303" w:rsidRDefault="006F49C1" w:rsidP="00651A1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8D108" w14:textId="704A4587" w:rsidR="006F49C1" w:rsidRPr="0071618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6873F8" w14:textId="5E5CE7F2" w:rsidR="006F49C1" w:rsidRPr="0071618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C1C5A" w14:textId="4C41ABFE" w:rsidR="006F49C1" w:rsidRPr="0071618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864A4" w14:textId="0E700EA9" w:rsidR="006F49C1" w:rsidRPr="0071618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DA2511" w14:textId="14AB0B08" w:rsidR="006F49C1" w:rsidRPr="00716181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7BBB1A5" w14:textId="1AE46864" w:rsidR="006F49C1" w:rsidRPr="00205303" w:rsidRDefault="00BB2569" w:rsidP="00651A1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FCCCF60" w14:textId="10D3C866" w:rsidR="006F49C1" w:rsidRPr="00205303" w:rsidRDefault="006F49C1" w:rsidP="00651A1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20530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C5351" w14:textId="31A75DB1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55222B" w14:textId="3DC591DD" w:rsidR="006F49C1" w:rsidRPr="00205303" w:rsidRDefault="00BB2569" w:rsidP="00BB2569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</w:tr>
    </w:tbl>
    <w:p w14:paraId="3BF34714" w14:textId="77777777" w:rsidR="00B5796E" w:rsidRDefault="00B5796E" w:rsidP="005C559C">
      <w:pPr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7EFA986A" w14:textId="77777777" w:rsidR="00B5796E" w:rsidRDefault="00B5796E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4849" w:type="dxa"/>
        <w:tblInd w:w="30" w:type="dxa"/>
        <w:tblLayout w:type="fixed"/>
        <w:tblCellMar>
          <w:left w:w="0" w:type="dxa"/>
          <w:right w:w="65" w:type="dxa"/>
        </w:tblCellMar>
        <w:tblLook w:val="0000" w:firstRow="0" w:lastRow="0" w:firstColumn="0" w:lastColumn="0" w:noHBand="0" w:noVBand="0"/>
      </w:tblPr>
      <w:tblGrid>
        <w:gridCol w:w="1214"/>
        <w:gridCol w:w="13635"/>
      </w:tblGrid>
      <w:tr w:rsidR="00B5796E" w14:paraId="0D92E5BB" w14:textId="77777777" w:rsidTr="00E861C5">
        <w:trPr>
          <w:trHeight w:val="306"/>
        </w:trPr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0E679BD5" w14:textId="7D08B6BA" w:rsidR="00B5796E" w:rsidRPr="00BB2569" w:rsidRDefault="00031E9B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BB2569">
              <w:rPr>
                <w:rFonts w:ascii="Cambria" w:eastAsia="Times New Roman" w:hAnsi="Cambria" w:cs="Cambria"/>
                <w:b/>
                <w:bCs/>
                <w:color w:val="FFFFFF" w:themeColor="background1"/>
                <w:sz w:val="20"/>
                <w:szCs w:val="20"/>
                <w:lang w:val="pl-PL" w:eastAsia="pl-PL"/>
              </w:rPr>
              <w:t xml:space="preserve">SEKTOR </w:t>
            </w:r>
            <w:r w:rsidR="00AF243F" w:rsidRPr="00BB2569">
              <w:rPr>
                <w:rFonts w:ascii="Cambria" w:eastAsia="Times New Roman" w:hAnsi="Cambria" w:cs="Cambria"/>
                <w:b/>
                <w:bCs/>
                <w:color w:val="FFFFFF" w:themeColor="background1"/>
                <w:sz w:val="20"/>
                <w:szCs w:val="20"/>
                <w:lang w:val="pl-PL" w:eastAsia="pl-PL"/>
              </w:rPr>
              <w:t>I</w:t>
            </w:r>
          </w:p>
        </w:tc>
        <w:tc>
          <w:tcPr>
            <w:tcW w:w="13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7D1FAE5" w14:textId="34C81A89" w:rsidR="00B5796E" w:rsidRPr="00BB2569" w:rsidRDefault="006F49C1">
            <w:pPr>
              <w:rPr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Pr="00BB2569">
              <w:rPr>
                <w:rFonts w:ascii="Cambria" w:eastAsia="Times New Roman" w:hAnsi="Cambria" w:cs="Cambria"/>
                <w:b/>
                <w:bCs/>
                <w:color w:val="000000"/>
                <w:sz w:val="22"/>
                <w:szCs w:val="22"/>
                <w:lang w:val="pl-PL" w:eastAsia="pl-PL"/>
              </w:rPr>
              <w:t>Płociczno-Tartak 16,</w:t>
            </w:r>
            <w:r w:rsidR="00BB2569" w:rsidRPr="00BB2569">
              <w:rPr>
                <w:rFonts w:ascii="Cambria" w:eastAsia="Times New Roman" w:hAnsi="Cambria" w:cs="Cambria"/>
                <w:b/>
                <w:bCs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 w:rsidRPr="00BB2569">
              <w:rPr>
                <w:rFonts w:ascii="Cambria" w:eastAsia="Times New Roman" w:hAnsi="Cambria" w:cs="Cambria"/>
                <w:b/>
                <w:bCs/>
                <w:color w:val="000000"/>
                <w:sz w:val="22"/>
                <w:szCs w:val="22"/>
                <w:lang w:val="pl-PL" w:eastAsia="pl-PL"/>
              </w:rPr>
              <w:t>Krzywe 82</w:t>
            </w:r>
          </w:p>
        </w:tc>
      </w:tr>
      <w:tr w:rsidR="00B5796E" w14:paraId="5B9CFDB2" w14:textId="77777777" w:rsidTr="00E861C5">
        <w:trPr>
          <w:trHeight w:val="277"/>
        </w:trPr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5783F5CC" w14:textId="52570BDC" w:rsidR="00B5796E" w:rsidRPr="00BB2569" w:rsidRDefault="00031E9B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BB2569">
              <w:rPr>
                <w:rFonts w:ascii="Cambria" w:eastAsia="Times New Roman" w:hAnsi="Cambria" w:cs="Cambria"/>
                <w:b/>
                <w:bCs/>
                <w:color w:val="FFFFFF" w:themeColor="background1"/>
                <w:sz w:val="20"/>
                <w:szCs w:val="20"/>
                <w:lang w:val="pl-PL" w:eastAsia="pl-PL"/>
              </w:rPr>
              <w:t>SEKTOR II</w:t>
            </w:r>
          </w:p>
        </w:tc>
        <w:tc>
          <w:tcPr>
            <w:tcW w:w="13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C797C28" w14:textId="4E8553DE" w:rsidR="00B5796E" w:rsidRPr="00BB2569" w:rsidRDefault="00031E9B">
            <w:pPr>
              <w:rPr>
                <w:sz w:val="22"/>
                <w:szCs w:val="22"/>
              </w:rPr>
            </w:pPr>
            <w:r>
              <w:rPr>
                <w:rFonts w:ascii="Cambria" w:eastAsia="Times New Roman" w:hAnsi="Cambria" w:cs="Cambria"/>
                <w:b/>
                <w:bCs/>
                <w:color w:val="000000"/>
                <w:sz w:val="16"/>
                <w:szCs w:val="16"/>
                <w:lang w:val="pl-PL" w:eastAsia="pl-PL"/>
              </w:rPr>
              <w:t xml:space="preserve"> </w:t>
            </w:r>
            <w:r w:rsidR="006F49C1" w:rsidRPr="00BB2569">
              <w:rPr>
                <w:rFonts w:ascii="Cambria" w:eastAsia="Times New Roman" w:hAnsi="Cambria" w:cs="Cambria"/>
                <w:b/>
                <w:bCs/>
                <w:color w:val="000000"/>
                <w:sz w:val="22"/>
                <w:szCs w:val="22"/>
                <w:lang w:val="pl-PL" w:eastAsia="pl-PL"/>
              </w:rPr>
              <w:t>Przebród blok 1,2,3, Zielone Kamedulskie bloki: 13, 14, 15, 16, 17, 19/2 ,25, 26</w:t>
            </w:r>
          </w:p>
        </w:tc>
      </w:tr>
    </w:tbl>
    <w:p w14:paraId="4C28E23F" w14:textId="74EC5190" w:rsidR="00B5796E" w:rsidRDefault="005C559C" w:rsidP="00796001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                                                  </w:t>
      </w:r>
    </w:p>
    <w:p w14:paraId="237B40EB" w14:textId="3646BF43" w:rsidR="005C559C" w:rsidRDefault="005C559C" w:rsidP="005C559C">
      <w:pPr>
        <w:tabs>
          <w:tab w:val="left" w:pos="675"/>
          <w:tab w:val="center" w:pos="4536"/>
          <w:tab w:val="right" w:pos="9072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               </w:t>
      </w:r>
      <w:r w:rsidR="00BB2569">
        <w:rPr>
          <w:rFonts w:ascii="Cambria" w:eastAsia="Times New Roman" w:hAnsi="Cambria" w:cs="Cambria"/>
          <w:b/>
          <w:color w:val="000000"/>
          <w:lang w:val="pl-PL" w:eastAsia="pl-PL"/>
        </w:rPr>
        <w:t xml:space="preserve">Zgłoszenie zamiaru przekazania odpadów wielogabarytowych należy dokonać telefonicznie, kontaktując się z firmą </w:t>
      </w:r>
    </w:p>
    <w:p w14:paraId="6A621644" w14:textId="08890D0E" w:rsidR="00991787" w:rsidRPr="005C559C" w:rsidRDefault="00BB2569" w:rsidP="005C559C">
      <w:pPr>
        <w:tabs>
          <w:tab w:val="left" w:pos="675"/>
          <w:tab w:val="center" w:pos="4536"/>
          <w:tab w:val="right" w:pos="9072"/>
        </w:tabs>
        <w:rPr>
          <w:b/>
          <w:bCs/>
          <w:color w:val="FF0000"/>
          <w:sz w:val="28"/>
          <w:szCs w:val="28"/>
        </w:rPr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  </w:t>
      </w:r>
      <w:r w:rsidR="005C559C">
        <w:rPr>
          <w:rFonts w:ascii="Cambria" w:eastAsia="Times New Roman" w:hAnsi="Cambria" w:cs="Cambria"/>
          <w:b/>
          <w:color w:val="000000"/>
          <w:lang w:val="pl-PL" w:eastAsia="pl-PL"/>
        </w:rPr>
        <w:t xml:space="preserve">                    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>odbierającą odpady. Prosimy o zgłoszenie co najmniej tydzień przed planowanym terminem odbioru.</w:t>
      </w:r>
      <w:r w:rsidR="00031E9B">
        <w:rPr>
          <w:rFonts w:ascii="Cambria" w:eastAsia="Times New Roman" w:hAnsi="Cambria" w:cs="Cambria"/>
          <w:b/>
          <w:color w:val="000000"/>
          <w:lang w:val="pl-PL" w:eastAsia="pl-PL"/>
        </w:rPr>
        <w:tab/>
      </w:r>
      <w:r w:rsidR="00031E9B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 xml:space="preserve"> </w:t>
      </w:r>
    </w:p>
    <w:sectPr w:rsidR="00991787" w:rsidRPr="005C559C">
      <w:headerReference w:type="default" r:id="rId6"/>
      <w:footerReference w:type="default" r:id="rId7"/>
      <w:pgSz w:w="16838" w:h="11906" w:orient="landscape"/>
      <w:pgMar w:top="907" w:right="1417" w:bottom="1134" w:left="1417" w:header="0" w:footer="170" w:gutter="0"/>
      <w:cols w:space="708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15C75" w14:textId="77777777" w:rsidR="00025AD2" w:rsidRDefault="00025AD2">
      <w:r>
        <w:separator/>
      </w:r>
    </w:p>
  </w:endnote>
  <w:endnote w:type="continuationSeparator" w:id="0">
    <w:p w14:paraId="18599033" w14:textId="77777777" w:rsidR="00025AD2" w:rsidRDefault="00025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590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4DD0A" w14:textId="78C5FDF6" w:rsidR="00B5796E" w:rsidRDefault="00031E9B">
    <w:pPr>
      <w:pStyle w:val="Stopka"/>
    </w:pPr>
    <w:r>
      <w:rPr>
        <w:b/>
        <w:noProof/>
      </w:rPr>
      <w:drawing>
        <wp:anchor distT="0" distB="0" distL="0" distR="0" simplePos="0" relativeHeight="251658240" behindDoc="1" locked="0" layoutInCell="1" allowOverlap="1" wp14:anchorId="2B40EEF6" wp14:editId="0E37B2CB">
          <wp:simplePos x="0" y="0"/>
          <wp:positionH relativeFrom="column">
            <wp:posOffset>7245985</wp:posOffset>
          </wp:positionH>
          <wp:positionV relativeFrom="paragraph">
            <wp:posOffset>-415925</wp:posOffset>
          </wp:positionV>
          <wp:extent cx="1985010" cy="951230"/>
          <wp:effectExtent l="0" t="0" r="0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010" cy="9512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KOMA Sp. z o.o. </w:t>
    </w:r>
  </w:p>
  <w:p w14:paraId="3A2083E7" w14:textId="62FABC23" w:rsidR="00B5796E" w:rsidRPr="008C23EC" w:rsidRDefault="00031E9B">
    <w:pPr>
      <w:pStyle w:val="Stopka"/>
    </w:pPr>
    <w:r>
      <w:rPr>
        <w:sz w:val="18"/>
        <w:szCs w:val="18"/>
      </w:rPr>
      <w:t>Tel</w:t>
    </w:r>
    <w:r w:rsidR="008D61BA">
      <w:rPr>
        <w:sz w:val="18"/>
        <w:szCs w:val="18"/>
      </w:rPr>
      <w:t>. 87</w:t>
    </w:r>
    <w:r w:rsidR="00555E5D">
      <w:rPr>
        <w:sz w:val="18"/>
        <w:szCs w:val="18"/>
      </w:rPr>
      <w:t> 610 07 07</w:t>
    </w:r>
    <w:r w:rsidR="008D61BA">
      <w:rPr>
        <w:sz w:val="18"/>
        <w:szCs w:val="18"/>
      </w:rPr>
      <w:t>,</w:t>
    </w:r>
    <w:r>
      <w:rPr>
        <w:sz w:val="18"/>
        <w:szCs w:val="18"/>
      </w:rPr>
      <w:t xml:space="preserve"> 19-300 Ełk, ul. </w:t>
    </w:r>
    <w:r w:rsidR="00C740FB">
      <w:rPr>
        <w:sz w:val="18"/>
        <w:szCs w:val="18"/>
      </w:rPr>
      <w:t xml:space="preserve">Krzemowa 8 </w:t>
    </w:r>
    <w:r w:rsidR="00D648FA">
      <w:rPr>
        <w:sz w:val="18"/>
        <w:szCs w:val="18"/>
      </w:rPr>
      <w:t>B</w:t>
    </w:r>
    <w:r w:rsidR="003E3466">
      <w:rPr>
        <w:sz w:val="18"/>
        <w:szCs w:val="18"/>
      </w:rPr>
      <w:t>, NIP</w:t>
    </w:r>
    <w:r w:rsidR="009A3286">
      <w:rPr>
        <w:sz w:val="18"/>
        <w:szCs w:val="18"/>
      </w:rPr>
      <w:t xml:space="preserve">: </w:t>
    </w:r>
    <w:r w:rsidR="008C23EC" w:rsidRPr="008C23EC">
      <w:rPr>
        <w:sz w:val="18"/>
        <w:szCs w:val="18"/>
        <w:lang w:bidi="en-US"/>
      </w:rPr>
      <w:t>8481860185</w:t>
    </w:r>
  </w:p>
  <w:p w14:paraId="0C710266" w14:textId="6537819E" w:rsidR="00B5796E" w:rsidRPr="008C23EC" w:rsidRDefault="00031E9B">
    <w:pPr>
      <w:pStyle w:val="Stopka"/>
    </w:pPr>
    <w:r w:rsidRPr="008C23EC">
      <w:rPr>
        <w:sz w:val="18"/>
        <w:szCs w:val="18"/>
        <w:lang w:val="en-US"/>
      </w:rPr>
      <w:t xml:space="preserve">e-mail: </w:t>
    </w:r>
    <w:hyperlink r:id="rId2" w:history="1">
      <w:r w:rsidR="003E3466" w:rsidRPr="008C23EC">
        <w:rPr>
          <w:rStyle w:val="Hipercze"/>
          <w:sz w:val="18"/>
          <w:szCs w:val="18"/>
          <w:lang w:val="en-US"/>
        </w:rPr>
        <w:t>biuro@koma.pl</w:t>
      </w:r>
    </w:hyperlink>
    <w:r w:rsidRPr="008C23EC">
      <w:rPr>
        <w:sz w:val="18"/>
        <w:szCs w:val="18"/>
        <w:lang w:val="en-US"/>
      </w:rPr>
      <w:t xml:space="preserve">, </w:t>
    </w:r>
    <w:hyperlink r:id="rId3" w:history="1">
      <w:r w:rsidR="009A3FCB" w:rsidRPr="008C23EC">
        <w:rPr>
          <w:rStyle w:val="Hipercze"/>
          <w:sz w:val="18"/>
          <w:szCs w:val="18"/>
          <w:lang w:val="en-US"/>
        </w:rPr>
        <w:t>www.koma.pl</w:t>
      </w:r>
    </w:hyperlink>
    <w:r w:rsidRPr="008C23EC">
      <w:rPr>
        <w:sz w:val="18"/>
        <w:szCs w:val="18"/>
        <w:lang w:val="en-US"/>
      </w:rPr>
      <w:t xml:space="preserve"> </w:t>
    </w:r>
  </w:p>
  <w:p w14:paraId="6675AF7C" w14:textId="77777777" w:rsidR="00B5796E" w:rsidRDefault="00B5796E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44EF7" w14:textId="77777777" w:rsidR="00025AD2" w:rsidRDefault="00025AD2">
      <w:r>
        <w:separator/>
      </w:r>
    </w:p>
  </w:footnote>
  <w:footnote w:type="continuationSeparator" w:id="0">
    <w:p w14:paraId="0CCFA9E2" w14:textId="77777777" w:rsidR="00025AD2" w:rsidRDefault="00025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DCE01" w14:textId="1C5BF7CE" w:rsidR="00B5796E" w:rsidRDefault="009A3FCB">
    <w:pPr>
      <w:pStyle w:val="Nagwek"/>
    </w:pPr>
    <w:r>
      <w:rPr>
        <w:rFonts w:eastAsiaTheme="minorHAnsi" w:cstheme="minorBid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3E64C4" wp14:editId="68FF2E93">
              <wp:simplePos x="0" y="0"/>
              <wp:positionH relativeFrom="column">
                <wp:posOffset>-490719</wp:posOffset>
              </wp:positionH>
              <wp:positionV relativeFrom="paragraph">
                <wp:posOffset>228072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9747AB" id="Grupa 2" o:spid="_x0000_s1026" style="position:absolute;margin-left:-38.65pt;margin-top:17.95pt;width:141.9pt;height:46.45pt;z-index:251660288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787"/>
    <w:rsid w:val="00023788"/>
    <w:rsid w:val="00025AD2"/>
    <w:rsid w:val="00031317"/>
    <w:rsid w:val="00031E9B"/>
    <w:rsid w:val="00114AF1"/>
    <w:rsid w:val="001E6912"/>
    <w:rsid w:val="00205303"/>
    <w:rsid w:val="0024043C"/>
    <w:rsid w:val="002B7A12"/>
    <w:rsid w:val="00330381"/>
    <w:rsid w:val="00385CCB"/>
    <w:rsid w:val="003A1150"/>
    <w:rsid w:val="003E3466"/>
    <w:rsid w:val="00437D4E"/>
    <w:rsid w:val="00461222"/>
    <w:rsid w:val="00462470"/>
    <w:rsid w:val="00474FE7"/>
    <w:rsid w:val="004768AE"/>
    <w:rsid w:val="0048086B"/>
    <w:rsid w:val="004833E4"/>
    <w:rsid w:val="004B602C"/>
    <w:rsid w:val="004C45C9"/>
    <w:rsid w:val="004E019D"/>
    <w:rsid w:val="00511A74"/>
    <w:rsid w:val="005328DE"/>
    <w:rsid w:val="00547233"/>
    <w:rsid w:val="00554017"/>
    <w:rsid w:val="00555E5D"/>
    <w:rsid w:val="00557DA1"/>
    <w:rsid w:val="00566C19"/>
    <w:rsid w:val="005674E8"/>
    <w:rsid w:val="005B3AA8"/>
    <w:rsid w:val="005B4768"/>
    <w:rsid w:val="005C559C"/>
    <w:rsid w:val="005D5801"/>
    <w:rsid w:val="00633C11"/>
    <w:rsid w:val="00651A18"/>
    <w:rsid w:val="006A1D32"/>
    <w:rsid w:val="006F0EBF"/>
    <w:rsid w:val="006F49C1"/>
    <w:rsid w:val="00716181"/>
    <w:rsid w:val="00724381"/>
    <w:rsid w:val="00731130"/>
    <w:rsid w:val="00796001"/>
    <w:rsid w:val="007D7FB3"/>
    <w:rsid w:val="007E0A74"/>
    <w:rsid w:val="008070E4"/>
    <w:rsid w:val="00832FE3"/>
    <w:rsid w:val="00856268"/>
    <w:rsid w:val="00882FBB"/>
    <w:rsid w:val="00884B7F"/>
    <w:rsid w:val="008A1990"/>
    <w:rsid w:val="008A2C48"/>
    <w:rsid w:val="008C23EC"/>
    <w:rsid w:val="008D61BA"/>
    <w:rsid w:val="008E41C9"/>
    <w:rsid w:val="00920DD7"/>
    <w:rsid w:val="00940204"/>
    <w:rsid w:val="00991787"/>
    <w:rsid w:val="009A0FEF"/>
    <w:rsid w:val="009A3286"/>
    <w:rsid w:val="009A3FCB"/>
    <w:rsid w:val="009C7113"/>
    <w:rsid w:val="009F22F5"/>
    <w:rsid w:val="00A46106"/>
    <w:rsid w:val="00AA4F80"/>
    <w:rsid w:val="00AF243F"/>
    <w:rsid w:val="00B47BC3"/>
    <w:rsid w:val="00B54908"/>
    <w:rsid w:val="00B5796E"/>
    <w:rsid w:val="00BA499E"/>
    <w:rsid w:val="00BB2569"/>
    <w:rsid w:val="00C40CE0"/>
    <w:rsid w:val="00C56A2F"/>
    <w:rsid w:val="00C67EE5"/>
    <w:rsid w:val="00C740FB"/>
    <w:rsid w:val="00C74118"/>
    <w:rsid w:val="00CA44BD"/>
    <w:rsid w:val="00D14DE7"/>
    <w:rsid w:val="00D648FA"/>
    <w:rsid w:val="00D80844"/>
    <w:rsid w:val="00DB32A1"/>
    <w:rsid w:val="00DB7D63"/>
    <w:rsid w:val="00DD1A7D"/>
    <w:rsid w:val="00DF254D"/>
    <w:rsid w:val="00E2431B"/>
    <w:rsid w:val="00E4005E"/>
    <w:rsid w:val="00E46D98"/>
    <w:rsid w:val="00E73E99"/>
    <w:rsid w:val="00E861C5"/>
    <w:rsid w:val="00EC13E2"/>
    <w:rsid w:val="00EC2BA9"/>
    <w:rsid w:val="00F0061B"/>
    <w:rsid w:val="00F107BC"/>
    <w:rsid w:val="00F53979"/>
    <w:rsid w:val="00F82399"/>
    <w:rsid w:val="00FB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13920A"/>
  <w15:chartTrackingRefBased/>
  <w15:docId w15:val="{D9AA92A3-7997-40F9-9F0B-57AB75E22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1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ListLabel1">
    <w:name w:val="ListLabel 1"/>
    <w:rPr>
      <w:sz w:val="18"/>
      <w:szCs w:val="18"/>
      <w:lang w:val="en-US"/>
    </w:rPr>
  </w:style>
  <w:style w:type="character" w:customStyle="1" w:styleId="ListLabel2">
    <w:name w:val="ListLabel 2"/>
    <w:rPr>
      <w:sz w:val="18"/>
      <w:szCs w:val="18"/>
      <w:lang w:val="en-US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90"/>
      <w:sz w:val="22"/>
      <w:szCs w:val="22"/>
      <w:lang w:val="pl-PL" w:bidi="ar-SA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</w:rPr>
  </w:style>
  <w:style w:type="paragraph" w:styleId="Stopka">
    <w:name w:val="foot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90"/>
      <w:sz w:val="22"/>
      <w:szCs w:val="22"/>
      <w:lang w:val="pl-PL" w:bidi="ar-S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eastAsia="en-US"/>
    </w:rPr>
  </w:style>
  <w:style w:type="paragraph" w:customStyle="1" w:styleId="Zawartotabeli">
    <w:name w:val="Zawartość tabeli"/>
    <w:basedOn w:val="Standard"/>
    <w:pPr>
      <w:suppressLineNumbers/>
    </w:pPr>
  </w:style>
  <w:style w:type="paragraph" w:customStyle="1" w:styleId="Tekstdymka1">
    <w:name w:val="Tekst dymka1"/>
    <w:basedOn w:val="Normalny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</w:style>
  <w:style w:type="character" w:styleId="Nierozpoznanawzmianka">
    <w:name w:val="Unresolved Mention"/>
    <w:basedOn w:val="Domylnaczcionkaakapitu"/>
    <w:uiPriority w:val="99"/>
    <w:semiHidden/>
    <w:unhideWhenUsed/>
    <w:rsid w:val="003E3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a.pl" TargetMode="External"/><Relationship Id="rId2" Type="http://schemas.openxmlformats.org/officeDocument/2006/relationships/hyperlink" Target="mailto:biuro@koma.pl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wel.kumkowski\Desktop\Pszok\harmonogramy%202021\kowale%20oleckie\Wsp&#243;lnoty%20Kowale%20Oleck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Wspólnoty Kowale Oleckie</Template>
  <TotalTime>323</TotalTime>
  <Pages>1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Marcin Wołyniec</cp:lastModifiedBy>
  <cp:revision>23</cp:revision>
  <cp:lastPrinted>2024-12-20T10:42:00Z</cp:lastPrinted>
  <dcterms:created xsi:type="dcterms:W3CDTF">2022-12-22T12:13:00Z</dcterms:created>
  <dcterms:modified xsi:type="dcterms:W3CDTF">2024-12-31T12:57:00Z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